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BA" w:rsidRPr="00372EF5" w:rsidRDefault="00DB70BA" w:rsidP="00DB70BA">
      <w:pPr>
        <w:pStyle w:val="a7"/>
        <w:jc w:val="center"/>
        <w:rPr>
          <w:sz w:val="20"/>
          <w:szCs w:val="20"/>
        </w:rPr>
      </w:pPr>
      <w:r w:rsidRPr="00372EF5">
        <w:rPr>
          <w:sz w:val="20"/>
          <w:szCs w:val="20"/>
        </w:rPr>
        <w:t>Перечень рекомендуемых мероприятий по улучшению условий труда</w:t>
      </w:r>
    </w:p>
    <w:p w:rsidR="00B3448B" w:rsidRPr="00372EF5" w:rsidRDefault="00B3448B" w:rsidP="00B3448B">
      <w:pPr>
        <w:rPr>
          <w:sz w:val="20"/>
        </w:rPr>
      </w:pPr>
    </w:p>
    <w:p w:rsidR="00B3448B" w:rsidRPr="00372EF5" w:rsidRDefault="00B3448B" w:rsidP="00B3448B">
      <w:pPr>
        <w:rPr>
          <w:sz w:val="20"/>
        </w:rPr>
      </w:pPr>
      <w:r w:rsidRPr="00372EF5">
        <w:rPr>
          <w:sz w:val="20"/>
        </w:rPr>
        <w:t>Наименование организации:</w:t>
      </w:r>
      <w:r w:rsidRPr="00372EF5">
        <w:rPr>
          <w:rStyle w:val="a9"/>
          <w:sz w:val="20"/>
        </w:rPr>
        <w:t xml:space="preserve"> </w:t>
      </w:r>
      <w:fldSimple w:instr=" DOCVARIABLE ceh_info \* MERGEFORMAT ">
        <w:r w:rsidR="003424A7" w:rsidRPr="00372EF5">
          <w:rPr>
            <w:rStyle w:val="a9"/>
            <w:sz w:val="20"/>
          </w:rPr>
          <w:t xml:space="preserve"> Федеральное государственное бюджетное образовательное учреждение высшего образов</w:t>
        </w:r>
        <w:r w:rsidR="00372EF5">
          <w:rPr>
            <w:rStyle w:val="a9"/>
            <w:sz w:val="20"/>
          </w:rPr>
          <w:t xml:space="preserve">ания </w:t>
        </w:r>
        <w:r w:rsidR="003424A7" w:rsidRPr="00372EF5">
          <w:rPr>
            <w:rStyle w:val="a9"/>
            <w:sz w:val="20"/>
          </w:rPr>
          <w:t xml:space="preserve">«Северо-Западный государственный медицинский университет имени И.И.Мечникова» Министерства здравоохранения Российской Федерации </w:t>
        </w:r>
      </w:fldSimple>
      <w:r w:rsidRPr="00372EF5">
        <w:rPr>
          <w:rStyle w:val="a9"/>
          <w:sz w:val="20"/>
        </w:rPr>
        <w:t> </w:t>
      </w:r>
    </w:p>
    <w:p w:rsidR="00DB70BA" w:rsidRPr="00372EF5" w:rsidRDefault="00DB70BA" w:rsidP="00DB70BA">
      <w:pPr>
        <w:pStyle w:val="a6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372EF5" w:rsidTr="003424A7">
        <w:trPr>
          <w:tblHeader/>
          <w:jc w:val="center"/>
        </w:trPr>
        <w:tc>
          <w:tcPr>
            <w:tcW w:w="3049" w:type="dxa"/>
            <w:vAlign w:val="center"/>
          </w:tcPr>
          <w:p w:rsidR="00DB70BA" w:rsidRPr="00372EF5" w:rsidRDefault="00DB70BA" w:rsidP="00DB70BA">
            <w:pPr>
              <w:pStyle w:val="aa"/>
            </w:pPr>
            <w:bookmarkStart w:id="0" w:name="main_table"/>
            <w:bookmarkEnd w:id="0"/>
            <w:r w:rsidRPr="00372EF5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372EF5" w:rsidRDefault="00DB70BA" w:rsidP="00DB70BA">
            <w:pPr>
              <w:pStyle w:val="aa"/>
            </w:pPr>
            <w:r w:rsidRPr="00372EF5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372EF5" w:rsidRDefault="00DB70BA" w:rsidP="00DB70BA">
            <w:pPr>
              <w:pStyle w:val="aa"/>
            </w:pPr>
            <w:r w:rsidRPr="00372EF5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372EF5" w:rsidRDefault="008B4051" w:rsidP="00DB70BA">
            <w:pPr>
              <w:pStyle w:val="aa"/>
            </w:pPr>
            <w:r w:rsidRPr="00372EF5">
              <w:t>Срок</w:t>
            </w:r>
            <w:r w:rsidRPr="00372EF5">
              <w:rPr>
                <w:lang w:val="en-US"/>
              </w:rPr>
              <w:br/>
            </w:r>
            <w:r w:rsidR="00DB70BA" w:rsidRPr="00372EF5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372EF5" w:rsidRDefault="00DB70BA" w:rsidP="00DB70BA">
            <w:pPr>
              <w:pStyle w:val="aa"/>
            </w:pPr>
            <w:r w:rsidRPr="00372EF5">
              <w:t>Структурные подразделения, пр</w:t>
            </w:r>
            <w:r w:rsidRPr="00372EF5">
              <w:t>и</w:t>
            </w:r>
            <w:r w:rsidRPr="00372EF5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372EF5" w:rsidRDefault="00DB70BA" w:rsidP="00DB70BA">
            <w:pPr>
              <w:pStyle w:val="aa"/>
            </w:pPr>
            <w:r w:rsidRPr="00372EF5">
              <w:t>Отметка о выполнении</w:t>
            </w:r>
          </w:p>
        </w:tc>
      </w:tr>
      <w:tr w:rsidR="00DB70BA" w:rsidRPr="00372EF5" w:rsidTr="008B4051">
        <w:trPr>
          <w:jc w:val="center"/>
        </w:trPr>
        <w:tc>
          <w:tcPr>
            <w:tcW w:w="3049" w:type="dxa"/>
            <w:vAlign w:val="center"/>
          </w:tcPr>
          <w:p w:rsidR="00DB70BA" w:rsidRPr="00372EF5" w:rsidRDefault="00DB70BA" w:rsidP="00DB70BA">
            <w:pPr>
              <w:pStyle w:val="aa"/>
            </w:pPr>
            <w:r w:rsidRPr="00372EF5">
              <w:t>1</w:t>
            </w:r>
          </w:p>
        </w:tc>
        <w:tc>
          <w:tcPr>
            <w:tcW w:w="3686" w:type="dxa"/>
            <w:vAlign w:val="center"/>
          </w:tcPr>
          <w:p w:rsidR="00DB70BA" w:rsidRPr="00372EF5" w:rsidRDefault="00DB70BA" w:rsidP="00DB70BA">
            <w:pPr>
              <w:pStyle w:val="aa"/>
            </w:pPr>
            <w:r w:rsidRPr="00372EF5">
              <w:t>2</w:t>
            </w:r>
          </w:p>
        </w:tc>
        <w:tc>
          <w:tcPr>
            <w:tcW w:w="2835" w:type="dxa"/>
            <w:vAlign w:val="center"/>
          </w:tcPr>
          <w:p w:rsidR="00DB70BA" w:rsidRPr="00372EF5" w:rsidRDefault="00DB70BA" w:rsidP="00DB70BA">
            <w:pPr>
              <w:pStyle w:val="aa"/>
            </w:pPr>
            <w:r w:rsidRPr="00372EF5">
              <w:t>3</w:t>
            </w:r>
          </w:p>
        </w:tc>
        <w:tc>
          <w:tcPr>
            <w:tcW w:w="1384" w:type="dxa"/>
            <w:vAlign w:val="center"/>
          </w:tcPr>
          <w:p w:rsidR="00DB70BA" w:rsidRPr="00372EF5" w:rsidRDefault="00DB70BA" w:rsidP="00DB70BA">
            <w:pPr>
              <w:pStyle w:val="aa"/>
            </w:pPr>
            <w:r w:rsidRPr="00372EF5">
              <w:t>4</w:t>
            </w:r>
          </w:p>
        </w:tc>
        <w:tc>
          <w:tcPr>
            <w:tcW w:w="3294" w:type="dxa"/>
            <w:vAlign w:val="center"/>
          </w:tcPr>
          <w:p w:rsidR="00DB70BA" w:rsidRPr="00372EF5" w:rsidRDefault="00DB70BA" w:rsidP="00DB70BA">
            <w:pPr>
              <w:pStyle w:val="aa"/>
            </w:pPr>
            <w:r w:rsidRPr="00372EF5">
              <w:t>5</w:t>
            </w:r>
          </w:p>
        </w:tc>
        <w:tc>
          <w:tcPr>
            <w:tcW w:w="1315" w:type="dxa"/>
            <w:vAlign w:val="center"/>
          </w:tcPr>
          <w:p w:rsidR="00DB70BA" w:rsidRPr="00372EF5" w:rsidRDefault="00DB70BA" w:rsidP="00DB70BA">
            <w:pPr>
              <w:pStyle w:val="aa"/>
            </w:pPr>
            <w:r w:rsidRPr="00372EF5">
              <w:t>6</w:t>
            </w: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2 кардиохирургическое отдел</w:t>
            </w:r>
            <w:r w:rsidRPr="00372EF5">
              <w:rPr>
                <w:b/>
                <w:i/>
              </w:rPr>
              <w:t>е</w:t>
            </w:r>
            <w:r w:rsidRPr="00372EF5">
              <w:rPr>
                <w:b/>
                <w:i/>
              </w:rPr>
              <w:t>ние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1. Заведующий отделением - врач-сердечно-сосудистый х</w:t>
            </w:r>
            <w:r w:rsidRPr="00372EF5">
              <w:t>и</w:t>
            </w:r>
            <w:r w:rsidRPr="00372EF5">
              <w:t>рург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Уменьшение времени конта</w:t>
            </w:r>
            <w:r w:rsidRPr="00372EF5">
              <w:t>к</w:t>
            </w:r>
            <w:r w:rsidRPr="00372EF5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2А(3А). Врач-сердечно-сосудистый хирург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Уменьшение времени конта</w:t>
            </w:r>
            <w:r w:rsidRPr="00372EF5">
              <w:t>к</w:t>
            </w:r>
            <w:r w:rsidRPr="00372EF5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 xml:space="preserve">4А(5А). Врач-кардиолог 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6. Старшая медицинская сестра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7А(8А). Медицинская сестра палатная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 xml:space="preserve">9. Медицинская сестра </w:t>
            </w:r>
            <w:proofErr w:type="gramStart"/>
            <w:r w:rsidRPr="00372EF5">
              <w:t>перев</w:t>
            </w:r>
            <w:r w:rsidRPr="00372EF5">
              <w:t>я</w:t>
            </w:r>
            <w:r w:rsidRPr="00372EF5">
              <w:t>зочной</w:t>
            </w:r>
            <w:proofErr w:type="gramEnd"/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lastRenderedPageBreak/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lastRenderedPageBreak/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 xml:space="preserve">10А(11А). Медицинская сестра </w:t>
            </w:r>
            <w:proofErr w:type="gramStart"/>
            <w:r w:rsidRPr="00372EF5">
              <w:t>процедурной</w:t>
            </w:r>
            <w:proofErr w:type="gramEnd"/>
            <w:r w:rsidRPr="00372EF5">
              <w:t xml:space="preserve"> 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12А(13А). Младшая медици</w:t>
            </w:r>
            <w:r w:rsidRPr="00372EF5">
              <w:t>н</w:t>
            </w:r>
            <w:r w:rsidRPr="00372EF5">
              <w:t>ская сестра по уходу за больн</w:t>
            </w:r>
            <w:r w:rsidRPr="00372EF5">
              <w:t>ы</w:t>
            </w:r>
            <w:r w:rsidRPr="00372EF5">
              <w:t>ми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14.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15.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I отделение микологической клиники (дерматовенеролог</w:t>
            </w:r>
            <w:r w:rsidRPr="00372EF5">
              <w:rPr>
                <w:b/>
                <w:i/>
              </w:rPr>
              <w:t>и</w:t>
            </w:r>
            <w:r w:rsidRPr="00372EF5">
              <w:rPr>
                <w:b/>
                <w:i/>
              </w:rPr>
              <w:t>ческое)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16.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17. Буфетчик</w:t>
            </w:r>
          </w:p>
        </w:tc>
        <w:tc>
          <w:tcPr>
            <w:tcW w:w="3686" w:type="dxa"/>
            <w:vAlign w:val="center"/>
          </w:tcPr>
          <w:p w:rsidR="00372EF5" w:rsidRPr="00372EF5" w:rsidRDefault="003424A7" w:rsidP="00372EF5">
            <w:pPr>
              <w:pStyle w:val="aa"/>
            </w:pPr>
            <w:r w:rsidRPr="00372EF5">
              <w:t xml:space="preserve">Тяжесть: Организовать рациональные </w:t>
            </w:r>
            <w:r w:rsidR="00372EF5" w:rsidRPr="00372EF5">
              <w:t xml:space="preserve"> </w:t>
            </w:r>
          </w:p>
          <w:p w:rsidR="003424A7" w:rsidRPr="00372EF5" w:rsidRDefault="003424A7" w:rsidP="00372EF5">
            <w:pPr>
              <w:pStyle w:val="aa"/>
            </w:pPr>
            <w:r w:rsidRPr="00372EF5">
              <w:t xml:space="preserve">режимы труда  и отдыха. 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372EF5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II отделение микологической клиники (микологическое)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20. Врач-аллерголог-иммунолог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21.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22.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372EF5">
            <w:pPr>
              <w:pStyle w:val="aa"/>
            </w:pPr>
            <w:r w:rsidRPr="00372EF5">
              <w:t xml:space="preserve">Тяжесть: Организовать рациональные режимы труда  и отдыха. 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372EF5">
            <w:pPr>
              <w:pStyle w:val="aa"/>
            </w:pPr>
            <w:r w:rsidRPr="00372EF5">
              <w:t xml:space="preserve">Снижение тяжести трудового процесса.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I стоматологическое отдел</w:t>
            </w:r>
            <w:r w:rsidRPr="00372EF5">
              <w:rPr>
                <w:b/>
                <w:i/>
              </w:rPr>
              <w:t>е</w:t>
            </w:r>
            <w:r w:rsidRPr="00372EF5">
              <w:rPr>
                <w:b/>
                <w:i/>
              </w:rPr>
              <w:t xml:space="preserve">ние (ул. </w:t>
            </w:r>
            <w:proofErr w:type="gramStart"/>
            <w:r w:rsidRPr="00372EF5">
              <w:rPr>
                <w:b/>
                <w:i/>
              </w:rPr>
              <w:t>Парадная</w:t>
            </w:r>
            <w:proofErr w:type="gramEnd"/>
            <w:r w:rsidRPr="00372EF5">
              <w:rPr>
                <w:b/>
                <w:i/>
              </w:rPr>
              <w:t xml:space="preserve"> д.2)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26. Заведующий отделением - врач-стоматолог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lastRenderedPageBreak/>
              <w:t>Врачи специалисты (микол</w:t>
            </w:r>
            <w:r w:rsidRPr="00372EF5">
              <w:rPr>
                <w:b/>
                <w:i/>
              </w:rPr>
              <w:t>о</w:t>
            </w:r>
            <w:r w:rsidRPr="00372EF5">
              <w:rPr>
                <w:b/>
                <w:i/>
              </w:rPr>
              <w:t>гической клиники)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34. Врач-терапевт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Гастроэнтерологическое о</w:t>
            </w:r>
            <w:r w:rsidRPr="00372EF5">
              <w:rPr>
                <w:b/>
                <w:i/>
              </w:rPr>
              <w:t>т</w:t>
            </w:r>
            <w:r w:rsidRPr="00372EF5">
              <w:rPr>
                <w:b/>
                <w:i/>
              </w:rPr>
              <w:t>деление (24-4)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35.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36. Буфетчик</w:t>
            </w:r>
          </w:p>
        </w:tc>
        <w:tc>
          <w:tcPr>
            <w:tcW w:w="3686" w:type="dxa"/>
            <w:vAlign w:val="center"/>
          </w:tcPr>
          <w:p w:rsidR="00372EF5" w:rsidRPr="00372EF5" w:rsidRDefault="003424A7" w:rsidP="00DB70BA">
            <w:pPr>
              <w:pStyle w:val="aa"/>
            </w:pPr>
            <w:r w:rsidRPr="00372EF5">
              <w:t xml:space="preserve">Тяжесть: Организовать рациональные </w:t>
            </w:r>
          </w:p>
          <w:p w:rsidR="003424A7" w:rsidRPr="00372EF5" w:rsidRDefault="003424A7" w:rsidP="00DB70BA">
            <w:pPr>
              <w:pStyle w:val="aa"/>
            </w:pPr>
            <w:r w:rsidRPr="00372EF5">
              <w:t>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Гинекологическое отделение (отделение гнойной хирургии) (21-2)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39.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40.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Кабинет терапевтической косметологии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54. Медицинская сестра по ко</w:t>
            </w:r>
            <w:r w:rsidRPr="00372EF5">
              <w:t>с</w:t>
            </w:r>
            <w:r w:rsidRPr="00372EF5">
              <w:t>метологии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Кардиологическое отделение для лечения больных с и</w:t>
            </w:r>
            <w:r w:rsidRPr="00372EF5">
              <w:rPr>
                <w:b/>
                <w:i/>
              </w:rPr>
              <w:t>н</w:t>
            </w:r>
            <w:r w:rsidRPr="00372EF5">
              <w:rPr>
                <w:b/>
                <w:i/>
              </w:rPr>
              <w:t>фарктом миокарда (16-2,3)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57.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58.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Консультативно-диагностический  центр  (</w:t>
            </w:r>
            <w:proofErr w:type="gramStart"/>
            <w:r w:rsidRPr="00372EF5">
              <w:rPr>
                <w:b/>
                <w:i/>
              </w:rPr>
              <w:t>П</w:t>
            </w:r>
            <w:r w:rsidRPr="00372EF5">
              <w:rPr>
                <w:b/>
                <w:i/>
              </w:rPr>
              <w:t>а</w:t>
            </w:r>
            <w:r w:rsidRPr="00372EF5">
              <w:rPr>
                <w:b/>
                <w:i/>
              </w:rPr>
              <w:t>радная</w:t>
            </w:r>
            <w:proofErr w:type="gramEnd"/>
            <w:r w:rsidRPr="00372EF5">
              <w:rPr>
                <w:b/>
                <w:i/>
              </w:rPr>
              <w:t xml:space="preserve"> 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66. Врач-акушер-гинеколог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67. Врач-гастроэнтеролог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</w:t>
            </w:r>
            <w:r w:rsidRPr="00372EF5">
              <w:lastRenderedPageBreak/>
              <w:t>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lastRenderedPageBreak/>
              <w:t xml:space="preserve">Снижение риска воздействия </w:t>
            </w:r>
            <w:r w:rsidRPr="00372EF5">
              <w:lastRenderedPageBreak/>
              <w:t xml:space="preserve">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lastRenderedPageBreak/>
              <w:t>68. Врач-оториноларинголог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 xml:space="preserve">69. Врач-терапевт 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70. Врач-уролог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71. Врач-хирург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72. Врач-эндокринолог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 xml:space="preserve">74. Медицинская сестра </w:t>
            </w:r>
            <w:proofErr w:type="gramStart"/>
            <w:r w:rsidRPr="00372EF5">
              <w:t>проц</w:t>
            </w:r>
            <w:r w:rsidRPr="00372EF5">
              <w:t>е</w:t>
            </w:r>
            <w:r w:rsidRPr="00372EF5"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Консультативно-диагностическое отделение  микологической клиники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77А(78А). Биолог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79. Врач клинической лабор</w:t>
            </w:r>
            <w:r w:rsidRPr="00372EF5">
              <w:t>а</w:t>
            </w:r>
            <w:r w:rsidRPr="00372EF5">
              <w:t>торной диагностики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Неврологическое отделение  №1  (12-2)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85.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86.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Неврологическое отделение № 2 (12-3)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87.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88.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Нефрологическое отделение (18-2)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90.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91.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Онкологическое отделение (13-2)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96.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97.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Операционный  блок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100. Старшая операционная м</w:t>
            </w:r>
            <w:r w:rsidRPr="00372EF5">
              <w:t>е</w:t>
            </w:r>
            <w:r w:rsidRPr="00372EF5">
              <w:t>дицинская сестра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Уменьшение времени конта</w:t>
            </w:r>
            <w:r w:rsidRPr="00372EF5">
              <w:t>к</w:t>
            </w:r>
            <w:r w:rsidRPr="00372EF5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101А(102А). Операционная м</w:t>
            </w:r>
            <w:r w:rsidRPr="00372EF5">
              <w:t>е</w:t>
            </w:r>
            <w:r w:rsidRPr="00372EF5">
              <w:t>дицинская сестра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lastRenderedPageBreak/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lastRenderedPageBreak/>
              <w:t>Уменьшение времени конта</w:t>
            </w:r>
            <w:r w:rsidRPr="00372EF5">
              <w:t>к</w:t>
            </w:r>
            <w:r w:rsidRPr="00372EF5">
              <w:lastRenderedPageBreak/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103А(104А). Санитарка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105.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Операционный блок №1 (13-2)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106.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Операционный блок №2 (15-2)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107.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Операционный блок №3 (17-1)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108.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Операционный блок №4 (20-1)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109.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Операционный блок №5 (21-1)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110.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372EF5">
              <w:rPr>
                <w:b/>
                <w:i/>
              </w:rPr>
              <w:t>.п</w:t>
            </w:r>
            <w:proofErr w:type="gramEnd"/>
            <w:r w:rsidRPr="00372EF5">
              <w:rPr>
                <w:b/>
                <w:i/>
              </w:rPr>
              <w:t>рофиля № 1(13/15-2)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117.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372EF5">
              <w:rPr>
                <w:b/>
                <w:i/>
              </w:rPr>
              <w:t>.п</w:t>
            </w:r>
            <w:proofErr w:type="gramEnd"/>
            <w:r w:rsidRPr="00372EF5">
              <w:rPr>
                <w:b/>
                <w:i/>
              </w:rPr>
              <w:t>рофиля № 2(17-1)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118.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 xml:space="preserve">Отделение анестезиологии, реанимации и интенсивной </w:t>
            </w:r>
            <w:r w:rsidRPr="00372EF5">
              <w:rPr>
                <w:b/>
                <w:i/>
              </w:rPr>
              <w:lastRenderedPageBreak/>
              <w:t>терапии для больных хир</w:t>
            </w:r>
            <w:proofErr w:type="gramStart"/>
            <w:r w:rsidRPr="00372EF5">
              <w:rPr>
                <w:b/>
                <w:i/>
              </w:rPr>
              <w:t>.п</w:t>
            </w:r>
            <w:proofErr w:type="gramEnd"/>
            <w:r w:rsidRPr="00372EF5">
              <w:rPr>
                <w:b/>
                <w:i/>
              </w:rPr>
              <w:t>рофиля № 3(20-1)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lastRenderedPageBreak/>
              <w:t>119.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372EF5">
              <w:rPr>
                <w:b/>
                <w:i/>
              </w:rPr>
              <w:t>.п</w:t>
            </w:r>
            <w:proofErr w:type="gramEnd"/>
            <w:r w:rsidRPr="00372EF5">
              <w:rPr>
                <w:b/>
                <w:i/>
              </w:rPr>
              <w:t>рофиля № 4 (21-1)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120.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анестезиологии-реанимации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121. Заведующий отделением - врач-анестезиолог-реаниматолог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Уменьшение времени конта</w:t>
            </w:r>
            <w:r w:rsidRPr="00372EF5">
              <w:t>к</w:t>
            </w:r>
            <w:r w:rsidRPr="00372EF5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122А(123А). Врач-анестезиолог-реаниматолог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Уменьшение времени конта</w:t>
            </w:r>
            <w:r w:rsidRPr="00372EF5">
              <w:t>к</w:t>
            </w:r>
            <w:r w:rsidRPr="00372EF5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124.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125А(126А). Медицинская сес</w:t>
            </w:r>
            <w:r w:rsidRPr="00372EF5">
              <w:t>т</w:t>
            </w:r>
            <w:r w:rsidRPr="00372EF5">
              <w:t>ра-анестезист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Уменьшение времени конта</w:t>
            </w:r>
            <w:r w:rsidRPr="00372EF5">
              <w:t>к</w:t>
            </w:r>
            <w:r w:rsidRPr="00372EF5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127А(128А). Младшая медици</w:t>
            </w:r>
            <w:r w:rsidRPr="00372EF5">
              <w:t>н</w:t>
            </w:r>
            <w:r w:rsidRPr="00372EF5">
              <w:t>ская сестра по уходу за больн</w:t>
            </w:r>
            <w:r w:rsidRPr="00372EF5">
              <w:t>ы</w:t>
            </w:r>
            <w:r w:rsidRPr="00372EF5">
              <w:lastRenderedPageBreak/>
              <w:t>ми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lastRenderedPageBreak/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lastRenderedPageBreak/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lastRenderedPageBreak/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129. Старшая медицинская сес</w:t>
            </w:r>
            <w:r w:rsidRPr="00372EF5">
              <w:t>т</w:t>
            </w:r>
            <w:r w:rsidRPr="00372EF5">
              <w:t>ра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Уменьшение времени конта</w:t>
            </w:r>
            <w:r w:rsidRPr="00372EF5">
              <w:t>к</w:t>
            </w:r>
            <w:r w:rsidRPr="00372EF5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гематологии (г</w:t>
            </w:r>
            <w:r w:rsidRPr="00372EF5">
              <w:rPr>
                <w:b/>
                <w:i/>
              </w:rPr>
              <w:t>е</w:t>
            </w:r>
            <w:r w:rsidRPr="00372EF5">
              <w:rPr>
                <w:b/>
                <w:i/>
              </w:rPr>
              <w:t>матологии и химиотерапии)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130.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131.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диализа №1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132. Заведующий отделением - врач-нефролог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133А(134А). Врач-нефролог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136.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137А(138А). Медицинская сес</w:t>
            </w:r>
            <w:r w:rsidRPr="00372EF5">
              <w:t>т</w:t>
            </w:r>
            <w:r w:rsidRPr="00372EF5">
              <w:t xml:space="preserve">ра </w:t>
            </w:r>
            <w:proofErr w:type="gramStart"/>
            <w:r w:rsidRPr="00372EF5">
              <w:t>процедурной</w:t>
            </w:r>
            <w:proofErr w:type="gramEnd"/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139А(140А). Санитарка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141. Старшая медицинская сес</w:t>
            </w:r>
            <w:r w:rsidRPr="00372EF5">
              <w:t>т</w:t>
            </w:r>
            <w:r w:rsidRPr="00372EF5">
              <w:t>ра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lastRenderedPageBreak/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lastRenderedPageBreak/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lastRenderedPageBreak/>
              <w:t>Отделение диализа №2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142.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кардиохирургии с хирургическим лечением сложных нарушений ритма сердца и электростимуляции (рентгенохирургическими м</w:t>
            </w:r>
            <w:r w:rsidRPr="00372EF5">
              <w:rPr>
                <w:b/>
                <w:i/>
              </w:rPr>
              <w:t>е</w:t>
            </w:r>
            <w:r w:rsidRPr="00372EF5">
              <w:rPr>
                <w:b/>
                <w:i/>
              </w:rPr>
              <w:t>тодами) (17-3)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145.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146.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клинической лаб</w:t>
            </w:r>
            <w:r w:rsidRPr="00372EF5">
              <w:rPr>
                <w:b/>
                <w:i/>
              </w:rPr>
              <w:t>о</w:t>
            </w:r>
            <w:r w:rsidRPr="00372EF5">
              <w:rPr>
                <w:b/>
                <w:i/>
              </w:rPr>
              <w:t>раторной диагностики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148. Биолог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149. Заведующий отделением - врач клинической лабораторной диагностики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150А(151А). Врач клинической лабораторной диагностики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 xml:space="preserve">152А(153А). Лаборант </w:t>
            </w:r>
            <w:proofErr w:type="gramStart"/>
            <w:r w:rsidRPr="00372EF5">
              <w:t xml:space="preserve">( </w:t>
            </w:r>
            <w:proofErr w:type="gramEnd"/>
            <w:r w:rsidRPr="00372EF5">
              <w:t>в кл</w:t>
            </w:r>
            <w:r w:rsidRPr="00372EF5">
              <w:t>и</w:t>
            </w:r>
            <w:r w:rsidRPr="00372EF5">
              <w:t>нике 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lastRenderedPageBreak/>
              <w:t>154А(155А). Медицинский л</w:t>
            </w:r>
            <w:r w:rsidRPr="00372EF5">
              <w:t>а</w:t>
            </w:r>
            <w:r w:rsidRPr="00372EF5">
              <w:t>бораторный техник (фельдшер-лаборант)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156. Медицинский технолог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</w:t>
            </w:r>
            <w:proofErr w:type="gramStart"/>
            <w:r w:rsidRPr="00372EF5">
              <w:t>:О</w:t>
            </w:r>
            <w:proofErr w:type="gramEnd"/>
            <w:r w:rsidRPr="00372EF5">
              <w:t>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157А(158А). Санитарка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офтальмологии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163.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164.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офтальмологии № 2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167.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168.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реанимации и и</w:t>
            </w:r>
            <w:r w:rsidRPr="00372EF5">
              <w:rPr>
                <w:b/>
                <w:i/>
              </w:rPr>
              <w:t>н</w:t>
            </w:r>
            <w:r w:rsidRPr="00372EF5">
              <w:rPr>
                <w:b/>
                <w:i/>
              </w:rPr>
              <w:t>тенсивной терапии для бол</w:t>
            </w:r>
            <w:r w:rsidRPr="00372EF5">
              <w:rPr>
                <w:b/>
                <w:i/>
              </w:rPr>
              <w:t>ь</w:t>
            </w:r>
            <w:r w:rsidRPr="00372EF5">
              <w:rPr>
                <w:b/>
                <w:i/>
              </w:rPr>
              <w:t>ных с инфарктом миокарда (16-2)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171.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реанимации и и</w:t>
            </w:r>
            <w:r w:rsidRPr="00372EF5">
              <w:rPr>
                <w:b/>
                <w:i/>
              </w:rPr>
              <w:t>н</w:t>
            </w:r>
            <w:r w:rsidRPr="00372EF5">
              <w:rPr>
                <w:b/>
                <w:i/>
              </w:rPr>
              <w:t>тенсивной терапии для бол</w:t>
            </w:r>
            <w:r w:rsidRPr="00372EF5">
              <w:rPr>
                <w:b/>
                <w:i/>
              </w:rPr>
              <w:t>ь</w:t>
            </w:r>
            <w:r w:rsidRPr="00372EF5">
              <w:rPr>
                <w:b/>
                <w:i/>
              </w:rPr>
              <w:t>ных терапевтического проф</w:t>
            </w:r>
            <w:r w:rsidRPr="00372EF5">
              <w:rPr>
                <w:b/>
                <w:i/>
              </w:rPr>
              <w:t>и</w:t>
            </w:r>
            <w:r w:rsidRPr="00372EF5">
              <w:rPr>
                <w:b/>
                <w:i/>
              </w:rPr>
              <w:t>ля № 1 (18-3)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172.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реанимации и и</w:t>
            </w:r>
            <w:r w:rsidRPr="00372EF5">
              <w:rPr>
                <w:b/>
                <w:i/>
              </w:rPr>
              <w:t>н</w:t>
            </w:r>
            <w:r w:rsidRPr="00372EF5">
              <w:rPr>
                <w:b/>
                <w:i/>
              </w:rPr>
              <w:lastRenderedPageBreak/>
              <w:t>тенсивной терапии для бол</w:t>
            </w:r>
            <w:r w:rsidRPr="00372EF5">
              <w:rPr>
                <w:b/>
                <w:i/>
              </w:rPr>
              <w:t>ь</w:t>
            </w:r>
            <w:r w:rsidRPr="00372EF5">
              <w:rPr>
                <w:b/>
                <w:i/>
              </w:rPr>
              <w:t>ных терапевтического проф</w:t>
            </w:r>
            <w:r w:rsidRPr="00372EF5">
              <w:rPr>
                <w:b/>
                <w:i/>
              </w:rPr>
              <w:t>и</w:t>
            </w:r>
            <w:r w:rsidRPr="00372EF5">
              <w:rPr>
                <w:b/>
                <w:i/>
              </w:rPr>
              <w:t>ля № 2 (24-3)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lastRenderedPageBreak/>
              <w:t>173.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рентгенохирург</w:t>
            </w:r>
            <w:r w:rsidRPr="00372EF5">
              <w:rPr>
                <w:b/>
                <w:i/>
              </w:rPr>
              <w:t>и</w:t>
            </w:r>
            <w:r w:rsidRPr="00372EF5">
              <w:rPr>
                <w:b/>
                <w:i/>
              </w:rPr>
              <w:t>ческих методов диагностики и лечения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176.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 xml:space="preserve">Отделение </w:t>
            </w:r>
            <w:proofErr w:type="gramStart"/>
            <w:r w:rsidRPr="00372EF5">
              <w:rPr>
                <w:b/>
                <w:i/>
              </w:rPr>
              <w:t>сердечно-сосудистой</w:t>
            </w:r>
            <w:proofErr w:type="gramEnd"/>
            <w:r w:rsidRPr="00372EF5">
              <w:rPr>
                <w:b/>
                <w:i/>
              </w:rPr>
              <w:t xml:space="preserve"> хирургии №1 (а</w:t>
            </w:r>
            <w:r w:rsidRPr="00372EF5">
              <w:rPr>
                <w:b/>
                <w:i/>
              </w:rPr>
              <w:t>н</w:t>
            </w:r>
            <w:r w:rsidRPr="00372EF5">
              <w:rPr>
                <w:b/>
                <w:i/>
              </w:rPr>
              <w:t>гиохирургии) (17-2)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179.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180.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Отоларингологическое отд</w:t>
            </w:r>
            <w:r w:rsidRPr="00372EF5">
              <w:rPr>
                <w:b/>
                <w:i/>
              </w:rPr>
              <w:t>е</w:t>
            </w:r>
            <w:r w:rsidRPr="00372EF5">
              <w:rPr>
                <w:b/>
                <w:i/>
              </w:rPr>
              <w:t>ление (гнойной хирургии) с п</w:t>
            </w:r>
            <w:r w:rsidRPr="00372EF5">
              <w:rPr>
                <w:b/>
                <w:i/>
              </w:rPr>
              <w:t>а</w:t>
            </w:r>
            <w:r w:rsidRPr="00372EF5">
              <w:rPr>
                <w:b/>
                <w:i/>
              </w:rPr>
              <w:t>латой интенсивной терапии для послеоперационных бол</w:t>
            </w:r>
            <w:r w:rsidRPr="00372EF5">
              <w:rPr>
                <w:b/>
                <w:i/>
              </w:rPr>
              <w:t>ь</w:t>
            </w:r>
            <w:r w:rsidRPr="00372EF5">
              <w:rPr>
                <w:b/>
                <w:i/>
              </w:rPr>
              <w:t>ных (19-2)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189.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190.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Поликлиника.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195. Медицинская сестра врача общей практики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Поликлиническое отделение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198. Врач общей практики (с</w:t>
            </w:r>
            <w:r w:rsidRPr="00372EF5">
              <w:t>е</w:t>
            </w:r>
            <w:r w:rsidRPr="00372EF5">
              <w:t>мейный врач)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Ревматологическое отделение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204.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205.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Тяжесть: Организовать рациональные </w:t>
            </w:r>
            <w:r w:rsidRPr="00372EF5">
              <w:lastRenderedPageBreak/>
              <w:t>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lastRenderedPageBreak/>
              <w:t xml:space="preserve">Снижение тяжести трудового </w:t>
            </w:r>
            <w:r w:rsidRPr="00372EF5"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lastRenderedPageBreak/>
              <w:t>206А(207А). Врач-ревматолог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208. Врач-терапевт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209. Заведующий отделением - врач-терапевт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 xml:space="preserve">210. Медицинская сестра </w:t>
            </w:r>
            <w:proofErr w:type="gramStart"/>
            <w:r w:rsidRPr="00372EF5">
              <w:t>проц</w:t>
            </w:r>
            <w:r w:rsidRPr="00372EF5">
              <w:t>е</w:t>
            </w:r>
            <w:r w:rsidRPr="00372EF5"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211А(212А). Медицинская сес</w:t>
            </w:r>
            <w:r w:rsidRPr="00372EF5">
              <w:t>т</w:t>
            </w:r>
            <w:r w:rsidRPr="00372EF5">
              <w:t>ра палатная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213А(214А). Младшая медици</w:t>
            </w:r>
            <w:r w:rsidRPr="00372EF5">
              <w:t>н</w:t>
            </w:r>
            <w:r w:rsidRPr="00372EF5">
              <w:t>ская сестра по уходу за больн</w:t>
            </w:r>
            <w:r w:rsidRPr="00372EF5">
              <w:t>ы</w:t>
            </w:r>
            <w:r w:rsidRPr="00372EF5">
              <w:t>ми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215. Старшая медицинская сес</w:t>
            </w:r>
            <w:r w:rsidRPr="00372EF5">
              <w:t>т</w:t>
            </w:r>
            <w:r w:rsidRPr="00372EF5">
              <w:t>ра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Служба эксплуатации (Киро</w:t>
            </w:r>
            <w:r w:rsidRPr="00372EF5">
              <w:rPr>
                <w:b/>
                <w:i/>
              </w:rPr>
              <w:t>ч</w:t>
            </w:r>
            <w:r w:rsidRPr="00372EF5">
              <w:rPr>
                <w:b/>
                <w:i/>
              </w:rPr>
              <w:t>ная ул., д.41)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226А(227А).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Тяжесть: Организовать рациональные </w:t>
            </w:r>
            <w:r w:rsidRPr="00372EF5">
              <w:lastRenderedPageBreak/>
              <w:t>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lastRenderedPageBreak/>
              <w:t xml:space="preserve">Снижение тяжести трудового </w:t>
            </w:r>
            <w:r w:rsidRPr="00372EF5"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lastRenderedPageBreak/>
              <w:t>Стационарное отделение ск</w:t>
            </w:r>
            <w:r w:rsidRPr="00372EF5">
              <w:rPr>
                <w:b/>
                <w:i/>
              </w:rPr>
              <w:t>о</w:t>
            </w:r>
            <w:r w:rsidRPr="00372EF5">
              <w:rPr>
                <w:b/>
                <w:i/>
              </w:rPr>
              <w:t>рой медицинской помощи (3/1)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228.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Терапевтическое отделение №1 (18-3)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229.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230.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Терапевтическое отделение №2 (24-3)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233.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234.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Травматологическое отдел</w:t>
            </w:r>
            <w:r w:rsidRPr="00372EF5">
              <w:rPr>
                <w:b/>
                <w:i/>
              </w:rPr>
              <w:t>е</w:t>
            </w:r>
            <w:r w:rsidRPr="00372EF5">
              <w:rPr>
                <w:b/>
                <w:i/>
              </w:rPr>
              <w:t>ние (отделение гнойной хиру</w:t>
            </w:r>
            <w:r w:rsidRPr="00372EF5">
              <w:rPr>
                <w:b/>
                <w:i/>
              </w:rPr>
              <w:t>р</w:t>
            </w:r>
            <w:r w:rsidRPr="00372EF5">
              <w:rPr>
                <w:b/>
                <w:i/>
              </w:rPr>
              <w:t>гии) (20-2)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237.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238.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Травматолого-ортопедическое отделение с палатой челюс</w:t>
            </w:r>
            <w:r w:rsidRPr="00372EF5">
              <w:rPr>
                <w:b/>
                <w:i/>
              </w:rPr>
              <w:t>т</w:t>
            </w:r>
            <w:r w:rsidRPr="00372EF5">
              <w:rPr>
                <w:b/>
                <w:i/>
              </w:rPr>
              <w:t>но-лицевой хирургии (20-3)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241.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242. Врач-челюстно-лицевой хирург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243.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Урологическое отделение (21-3)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249.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250.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Тяжесть: Организовать рациональные </w:t>
            </w:r>
            <w:r w:rsidRPr="00372EF5">
              <w:lastRenderedPageBreak/>
              <w:t>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lastRenderedPageBreak/>
              <w:t xml:space="preserve">Снижение тяжести трудового </w:t>
            </w:r>
            <w:r w:rsidRPr="00372EF5">
              <w:lastRenderedPageBreak/>
              <w:t xml:space="preserve">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lastRenderedPageBreak/>
              <w:t>Хирургическое отделение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258.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259. Врач-акушер-гинеколог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260А(261А). Врач-хирург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Уменьшение времени конта</w:t>
            </w:r>
            <w:r w:rsidRPr="00372EF5">
              <w:t>к</w:t>
            </w:r>
            <w:r w:rsidRPr="00372EF5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262. Врач-уролог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Уменьшение времени конта</w:t>
            </w:r>
            <w:r w:rsidRPr="00372EF5">
              <w:t>к</w:t>
            </w:r>
            <w:r w:rsidRPr="00372EF5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263. Заведующий отделением - врач-хирург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Химический: Организовать рационал</w:t>
            </w:r>
            <w:r w:rsidRPr="00372EF5">
              <w:t>ь</w:t>
            </w:r>
            <w:r w:rsidRPr="00372EF5">
              <w:t>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Уменьшение времени конта</w:t>
            </w:r>
            <w:r w:rsidRPr="00372EF5">
              <w:t>к</w:t>
            </w:r>
            <w:r w:rsidRPr="00372EF5">
              <w:t xml:space="preserve">та с вредными веществами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264.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265А(266А). Медицинская сес</w:t>
            </w:r>
            <w:r w:rsidRPr="00372EF5">
              <w:t>т</w:t>
            </w:r>
            <w:r w:rsidRPr="00372EF5">
              <w:t>ра палатная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lastRenderedPageBreak/>
              <w:t xml:space="preserve">267. Медицинская сестра </w:t>
            </w:r>
            <w:proofErr w:type="gramStart"/>
            <w:r w:rsidRPr="00372EF5">
              <w:t>пер</w:t>
            </w:r>
            <w:r w:rsidRPr="00372EF5">
              <w:t>е</w:t>
            </w:r>
            <w:r w:rsidRPr="00372EF5">
              <w:t>вязочной</w:t>
            </w:r>
            <w:proofErr w:type="gramEnd"/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 xml:space="preserve">268. Медицинская сестра </w:t>
            </w:r>
            <w:proofErr w:type="gramStart"/>
            <w:r w:rsidRPr="00372EF5">
              <w:t>проц</w:t>
            </w:r>
            <w:r w:rsidRPr="00372EF5">
              <w:t>е</w:t>
            </w:r>
            <w:r w:rsidRPr="00372EF5">
              <w:t>дурной</w:t>
            </w:r>
            <w:proofErr w:type="gramEnd"/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269А(270А). Младшая медици</w:t>
            </w:r>
            <w:r w:rsidRPr="00372EF5">
              <w:t>н</w:t>
            </w:r>
            <w:r w:rsidRPr="00372EF5">
              <w:t>ская сестра по уходу за больн</w:t>
            </w:r>
            <w:r w:rsidRPr="00372EF5">
              <w:t>ы</w:t>
            </w:r>
            <w:r w:rsidRPr="00372EF5">
              <w:t>ми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271. Старшая медицинская сес</w:t>
            </w:r>
            <w:r w:rsidRPr="00372EF5">
              <w:t>т</w:t>
            </w:r>
            <w:r w:rsidRPr="00372EF5">
              <w:t>ра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Хирургическое отделение №1 (13-1)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272.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273. Кастелянша</w:t>
            </w:r>
          </w:p>
        </w:tc>
        <w:tc>
          <w:tcPr>
            <w:tcW w:w="3686" w:type="dxa"/>
            <w:vAlign w:val="center"/>
          </w:tcPr>
          <w:p w:rsidR="00372EF5" w:rsidRPr="00372EF5" w:rsidRDefault="003424A7" w:rsidP="00DB70BA">
            <w:pPr>
              <w:pStyle w:val="aa"/>
            </w:pPr>
            <w:r w:rsidRPr="00372EF5">
              <w:t xml:space="preserve">Тяжесть: Организовать рациональные </w:t>
            </w:r>
          </w:p>
          <w:p w:rsidR="003424A7" w:rsidRPr="00372EF5" w:rsidRDefault="003424A7" w:rsidP="00DB70BA">
            <w:pPr>
              <w:pStyle w:val="aa"/>
            </w:pPr>
            <w:r w:rsidRPr="00372EF5">
              <w:t>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Хирургическое отделение №2 (15-2)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275.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276.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Эндокринологическое отдел</w:t>
            </w:r>
            <w:r w:rsidRPr="00372EF5">
              <w:rPr>
                <w:b/>
                <w:i/>
              </w:rPr>
              <w:t>е</w:t>
            </w:r>
            <w:r w:rsidRPr="00372EF5">
              <w:rPr>
                <w:b/>
                <w:i/>
              </w:rPr>
              <w:t>ние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286. Буфетчик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lastRenderedPageBreak/>
              <w:t>287. Кастелянша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Эндоскопическое отделение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290А(291А). Врач-эндоскопист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292. Заведующий отделением - врач-эндоскопист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Напряженность: Организовать раци</w:t>
            </w:r>
            <w:r w:rsidRPr="00372EF5">
              <w:t>о</w:t>
            </w:r>
            <w:r w:rsidRPr="00372EF5">
              <w:t>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напряженности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293А(294А). Медицинская сес</w:t>
            </w:r>
            <w:r w:rsidRPr="00372EF5">
              <w:t>т</w:t>
            </w:r>
            <w:r w:rsidRPr="00372EF5">
              <w:t xml:space="preserve">ра </w:t>
            </w:r>
            <w:proofErr w:type="gramStart"/>
            <w:r w:rsidRPr="00372EF5">
              <w:t>процедурной</w:t>
            </w:r>
            <w:proofErr w:type="gramEnd"/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295. Старшая медицинская сес</w:t>
            </w:r>
            <w:r w:rsidRPr="00372EF5">
              <w:t>т</w:t>
            </w:r>
            <w:r w:rsidRPr="00372EF5">
              <w:t>ра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>Тяжесть: Организовать рациональные режимы труда  и отдыха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3424A7" w:rsidRPr="00372EF5" w:rsidRDefault="003424A7" w:rsidP="00372EF5">
            <w:pPr>
              <w:pStyle w:val="aa"/>
            </w:pPr>
            <w:r w:rsidRPr="00372EF5">
              <w:t xml:space="preserve">Тяжесть: Организовать рациональные режимы труда  и отдыха. 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372EF5">
            <w:pPr>
              <w:pStyle w:val="aa"/>
            </w:pPr>
            <w:r w:rsidRPr="00372EF5">
              <w:t xml:space="preserve">Снижение тяжести трудового процесса.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72EF5" w:rsidRPr="00372EF5" w:rsidRDefault="00372EF5" w:rsidP="003424A7">
            <w:pPr>
              <w:pStyle w:val="aa"/>
              <w:rPr>
                <w:b/>
                <w:i/>
              </w:rPr>
            </w:pPr>
          </w:p>
          <w:p w:rsidR="003424A7" w:rsidRPr="00372EF5" w:rsidRDefault="003424A7" w:rsidP="003424A7">
            <w:pPr>
              <w:pStyle w:val="aa"/>
              <w:rPr>
                <w:b/>
                <w:i/>
              </w:rPr>
            </w:pPr>
            <w:r w:rsidRPr="00372EF5">
              <w:rPr>
                <w:b/>
                <w:i/>
              </w:rPr>
              <w:t>Отделение ультразвуковой диагностики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t>298. Заведующий отделением - вра</w:t>
            </w:r>
            <w:proofErr w:type="gramStart"/>
            <w:r w:rsidRPr="00372EF5">
              <w:t>ч-</w:t>
            </w:r>
            <w:proofErr w:type="gramEnd"/>
            <w:r w:rsidRPr="00372EF5">
              <w:t xml:space="preserve"> ультразвуковой диагн</w:t>
            </w:r>
            <w:r w:rsidRPr="00372EF5">
              <w:t>о</w:t>
            </w:r>
            <w:r w:rsidRPr="00372EF5">
              <w:t xml:space="preserve">стики 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  <w:tr w:rsidR="003424A7" w:rsidRPr="00372EF5" w:rsidTr="008B4051">
        <w:trPr>
          <w:jc w:val="center"/>
        </w:trPr>
        <w:tc>
          <w:tcPr>
            <w:tcW w:w="3049" w:type="dxa"/>
            <w:vAlign w:val="center"/>
          </w:tcPr>
          <w:p w:rsidR="003424A7" w:rsidRPr="00372EF5" w:rsidRDefault="003424A7" w:rsidP="003424A7">
            <w:pPr>
              <w:pStyle w:val="aa"/>
              <w:jc w:val="left"/>
            </w:pPr>
            <w:r w:rsidRPr="00372EF5">
              <w:lastRenderedPageBreak/>
              <w:t>299А(300А). Врач ультразвук</w:t>
            </w:r>
            <w:r w:rsidRPr="00372EF5">
              <w:t>о</w:t>
            </w:r>
            <w:r w:rsidRPr="00372EF5">
              <w:t xml:space="preserve">вой диагностики </w:t>
            </w:r>
          </w:p>
        </w:tc>
        <w:tc>
          <w:tcPr>
            <w:tcW w:w="3686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Биологический: Усилить </w:t>
            </w:r>
            <w:proofErr w:type="gramStart"/>
            <w:r w:rsidRPr="00372EF5">
              <w:t>контроль за</w:t>
            </w:r>
            <w:proofErr w:type="gramEnd"/>
            <w:r w:rsidRPr="00372EF5">
              <w:t xml:space="preserve"> соблюдением правил асептики и ант</w:t>
            </w:r>
            <w:r w:rsidRPr="00372EF5">
              <w:t>и</w:t>
            </w:r>
            <w:r w:rsidRPr="00372EF5">
              <w:t>септики, условиями стерилизации и</w:t>
            </w:r>
            <w:r w:rsidRPr="00372EF5">
              <w:t>н</w:t>
            </w:r>
            <w:r w:rsidRPr="00372EF5">
              <w:t>струментов, материалов, отходов</w:t>
            </w:r>
          </w:p>
        </w:tc>
        <w:tc>
          <w:tcPr>
            <w:tcW w:w="2835" w:type="dxa"/>
            <w:vAlign w:val="center"/>
          </w:tcPr>
          <w:p w:rsidR="003424A7" w:rsidRPr="00372EF5" w:rsidRDefault="003424A7" w:rsidP="00DB70BA">
            <w:pPr>
              <w:pStyle w:val="aa"/>
            </w:pPr>
            <w:r w:rsidRPr="00372EF5">
              <w:t xml:space="preserve">Снижение риска воздействия фактора </w:t>
            </w:r>
          </w:p>
        </w:tc>
        <w:tc>
          <w:tcPr>
            <w:tcW w:w="138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24A7" w:rsidRPr="00372EF5" w:rsidRDefault="003424A7" w:rsidP="00DB70BA">
            <w:pPr>
              <w:pStyle w:val="aa"/>
            </w:pPr>
          </w:p>
        </w:tc>
      </w:tr>
    </w:tbl>
    <w:p w:rsidR="00DB70BA" w:rsidRPr="00372EF5" w:rsidRDefault="00722B0A" w:rsidP="00DB70BA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B5575E" wp14:editId="04E594F5">
            <wp:simplePos x="0" y="0"/>
            <wp:positionH relativeFrom="column">
              <wp:posOffset>-346075</wp:posOffset>
            </wp:positionH>
            <wp:positionV relativeFrom="paragraph">
              <wp:posOffset>80645</wp:posOffset>
            </wp:positionV>
            <wp:extent cx="8818880" cy="55810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88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0BA" w:rsidRPr="00DA3E6D" w:rsidRDefault="00DB70BA" w:rsidP="00DB70BA">
      <w:pPr>
        <w:rPr>
          <w:sz w:val="20"/>
        </w:rPr>
      </w:pPr>
      <w:r w:rsidRPr="00372EF5">
        <w:rPr>
          <w:sz w:val="20"/>
        </w:rPr>
        <w:t>Дата составления:</w:t>
      </w:r>
      <w:r w:rsidR="00FD5E7D" w:rsidRPr="00372EF5">
        <w:rPr>
          <w:rStyle w:val="a9"/>
          <w:sz w:val="20"/>
        </w:rPr>
        <w:t xml:space="preserve"> </w:t>
      </w:r>
      <w:fldSimple w:instr=" DOCVARIABLE fill_date \* MERGEFORMAT ">
        <w:r w:rsidR="003424A7" w:rsidRPr="00372EF5">
          <w:rPr>
            <w:rStyle w:val="a9"/>
            <w:sz w:val="20"/>
          </w:rPr>
          <w:t>25.06.2018</w:t>
        </w:r>
      </w:fldSimple>
      <w:r w:rsidR="00FD5E7D" w:rsidRPr="00372EF5">
        <w:rPr>
          <w:rStyle w:val="a9"/>
          <w:sz w:val="20"/>
          <w:lang w:val="en-US"/>
        </w:rPr>
        <w:t> </w:t>
      </w:r>
    </w:p>
    <w:p w:rsidR="0065289A" w:rsidRPr="00DA3E6D" w:rsidRDefault="0065289A" w:rsidP="009A1326">
      <w:pPr>
        <w:rPr>
          <w:sz w:val="20"/>
        </w:rPr>
      </w:pPr>
    </w:p>
    <w:p w:rsidR="009D6532" w:rsidRPr="00372EF5" w:rsidRDefault="009D6532" w:rsidP="009D6532">
      <w:pPr>
        <w:rPr>
          <w:sz w:val="20"/>
        </w:rPr>
      </w:pPr>
      <w:r w:rsidRPr="00372EF5">
        <w:rPr>
          <w:sz w:val="20"/>
        </w:rPr>
        <w:t>Председатель комиссии по проведению специальной оценки условий труда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372EF5" w:rsidTr="00B1405F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372EF5" w:rsidRDefault="003424A7" w:rsidP="009D6532">
            <w:pPr>
              <w:pStyle w:val="aa"/>
            </w:pPr>
            <w:r w:rsidRPr="00372EF5">
              <w:t>Заместитель начальника планово-финансового управления</w:t>
            </w:r>
          </w:p>
        </w:tc>
        <w:tc>
          <w:tcPr>
            <w:tcW w:w="283" w:type="dxa"/>
            <w:vAlign w:val="bottom"/>
          </w:tcPr>
          <w:p w:rsidR="009D6532" w:rsidRPr="00372EF5" w:rsidRDefault="009D6532" w:rsidP="009D6532">
            <w:pPr>
              <w:pStyle w:val="aa"/>
            </w:pPr>
            <w:bookmarkStart w:id="1" w:name="com_pred"/>
            <w:bookmarkEnd w:id="1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</w:pPr>
          </w:p>
        </w:tc>
        <w:tc>
          <w:tcPr>
            <w:tcW w:w="284" w:type="dxa"/>
            <w:vAlign w:val="bottom"/>
          </w:tcPr>
          <w:p w:rsidR="009D6532" w:rsidRPr="00372EF5" w:rsidRDefault="009D6532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372EF5" w:rsidRDefault="003424A7" w:rsidP="009D6532">
            <w:pPr>
              <w:pStyle w:val="aa"/>
            </w:pPr>
            <w:r w:rsidRPr="00372EF5">
              <w:t>Яговкина Анна Владимировна</w:t>
            </w:r>
          </w:p>
        </w:tc>
        <w:tc>
          <w:tcPr>
            <w:tcW w:w="284" w:type="dxa"/>
            <w:vAlign w:val="bottom"/>
          </w:tcPr>
          <w:p w:rsidR="009D6532" w:rsidRPr="00372EF5" w:rsidRDefault="009D6532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</w:pPr>
          </w:p>
        </w:tc>
      </w:tr>
      <w:tr w:rsidR="009D6532" w:rsidRPr="00372EF5" w:rsidTr="00B1405F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  <w:bookmarkStart w:id="2" w:name="s070_1"/>
            <w:bookmarkEnd w:id="2"/>
            <w:r w:rsidRPr="00372EF5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(дата)</w:t>
            </w:r>
          </w:p>
        </w:tc>
      </w:tr>
    </w:tbl>
    <w:p w:rsidR="009D6532" w:rsidRPr="00372EF5" w:rsidRDefault="009D6532" w:rsidP="009D6532">
      <w:pPr>
        <w:rPr>
          <w:sz w:val="20"/>
          <w:lang w:val="en-US"/>
        </w:rPr>
      </w:pPr>
    </w:p>
    <w:p w:rsidR="009D6532" w:rsidRPr="00372EF5" w:rsidRDefault="009D6532" w:rsidP="009D6532">
      <w:pPr>
        <w:rPr>
          <w:sz w:val="20"/>
        </w:rPr>
      </w:pPr>
      <w:r w:rsidRPr="00372EF5">
        <w:rPr>
          <w:sz w:val="20"/>
        </w:rPr>
        <w:t>Члены комиссии по проведению специальной оценки условий труда: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372EF5" w:rsidTr="003424A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372EF5" w:rsidRDefault="003424A7" w:rsidP="009D6532">
            <w:pPr>
              <w:pStyle w:val="aa"/>
            </w:pPr>
            <w:r w:rsidRPr="00372EF5">
              <w:t>Начальник управления кадров</w:t>
            </w:r>
          </w:p>
        </w:tc>
        <w:tc>
          <w:tcPr>
            <w:tcW w:w="283" w:type="dxa"/>
            <w:vAlign w:val="bottom"/>
          </w:tcPr>
          <w:p w:rsidR="009D6532" w:rsidRPr="00372EF5" w:rsidRDefault="009D6532" w:rsidP="009D6532">
            <w:pPr>
              <w:pStyle w:val="aa"/>
            </w:pPr>
            <w:bookmarkStart w:id="3" w:name="com_chlens"/>
            <w:bookmarkEnd w:id="3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</w:pPr>
          </w:p>
        </w:tc>
        <w:tc>
          <w:tcPr>
            <w:tcW w:w="284" w:type="dxa"/>
            <w:vAlign w:val="bottom"/>
          </w:tcPr>
          <w:p w:rsidR="009D6532" w:rsidRPr="00372EF5" w:rsidRDefault="009D6532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372EF5" w:rsidRDefault="003424A7" w:rsidP="009D6532">
            <w:pPr>
              <w:pStyle w:val="aa"/>
            </w:pPr>
            <w:r w:rsidRPr="00372EF5">
              <w:t>Бирюкова Александра Вячесл</w:t>
            </w:r>
            <w:r w:rsidRPr="00372EF5">
              <w:t>а</w:t>
            </w:r>
            <w:r w:rsidRPr="00372EF5">
              <w:t>вовна</w:t>
            </w:r>
          </w:p>
        </w:tc>
        <w:tc>
          <w:tcPr>
            <w:tcW w:w="284" w:type="dxa"/>
            <w:vAlign w:val="bottom"/>
          </w:tcPr>
          <w:p w:rsidR="009D6532" w:rsidRPr="00372EF5" w:rsidRDefault="009D6532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</w:pPr>
          </w:p>
        </w:tc>
      </w:tr>
      <w:tr w:rsidR="009D6532" w:rsidRPr="00372EF5" w:rsidTr="003424A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  <w:bookmarkStart w:id="4" w:name="s070_2"/>
            <w:bookmarkEnd w:id="4"/>
            <w:r w:rsidRPr="00372EF5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372EF5" w:rsidRDefault="009D6532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(дата)</w:t>
            </w: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DA3E6D">
            <w:pPr>
              <w:pStyle w:val="aa"/>
            </w:pPr>
            <w:r w:rsidRPr="00372EF5">
              <w:t xml:space="preserve">Заведующий центром - врач общей практики (семейный врач) 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Плешанова Жанна Владимировна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(дата)</w:t>
            </w: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Руководитель службы охраны труда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Путинцева Галина Викторовна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(дата)</w:t>
            </w: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Начальник отдела технического обе</w:t>
            </w:r>
            <w:r w:rsidRPr="00372EF5">
              <w:t>с</w:t>
            </w:r>
            <w:r w:rsidRPr="00372EF5">
              <w:t>печения деятельности медицинских и учебных подразделений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Обухов Павел Анатольевич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(дата)</w:t>
            </w: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Начальника отдела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Шаргородская Елена Игоревна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(дата)</w:t>
            </w: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Проректор по административно-хозяйственной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 xml:space="preserve">Кадырлеев Андрей Решадович 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(дата)</w:t>
            </w: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DA3E6D" w:rsidP="009D6532">
            <w:pPr>
              <w:pStyle w:val="aa"/>
            </w:pPr>
            <w:r w:rsidRPr="00DA3E6D">
              <w:t>Юрисконсульт отдел правового обесп</w:t>
            </w:r>
            <w:r w:rsidRPr="00DA3E6D">
              <w:t>е</w:t>
            </w:r>
            <w:r w:rsidRPr="00DA3E6D">
              <w:t>чения уставной деятельности и док</w:t>
            </w:r>
            <w:r w:rsidRPr="00DA3E6D">
              <w:t>у</w:t>
            </w:r>
            <w:r w:rsidRPr="00DA3E6D">
              <w:t>ментооборота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Петрунин Дмитрий Владимирович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(дата)</w:t>
            </w: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Председатель профсоюзного комитета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  <w:r w:rsidRPr="00372EF5">
              <w:t>Лаптева Екатерина Сергеевна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24A7" w:rsidRPr="00372EF5" w:rsidRDefault="003424A7" w:rsidP="009D6532">
            <w:pPr>
              <w:pStyle w:val="aa"/>
            </w:pPr>
          </w:p>
        </w:tc>
      </w:tr>
      <w:tr w:rsidR="003424A7" w:rsidRPr="00372EF5" w:rsidTr="003424A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3424A7" w:rsidRPr="00372EF5" w:rsidRDefault="003424A7" w:rsidP="009D6532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(дата)</w:t>
            </w:r>
          </w:p>
        </w:tc>
      </w:tr>
    </w:tbl>
    <w:p w:rsidR="00C45714" w:rsidRPr="0000611F" w:rsidRDefault="00C45714" w:rsidP="00C45714">
      <w:pPr>
        <w:rPr>
          <w:sz w:val="20"/>
        </w:rPr>
      </w:pPr>
    </w:p>
    <w:p w:rsidR="00C45714" w:rsidRPr="00372EF5" w:rsidRDefault="00722B0A" w:rsidP="00C45714">
      <w:pPr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AB37E0" wp14:editId="5D8B7CC4">
            <wp:simplePos x="0" y="0"/>
            <wp:positionH relativeFrom="column">
              <wp:posOffset>-124680</wp:posOffset>
            </wp:positionH>
            <wp:positionV relativeFrom="paragraph">
              <wp:posOffset>-142875</wp:posOffset>
            </wp:positionV>
            <wp:extent cx="8338820" cy="698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82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714" w:rsidRPr="00372EF5">
        <w:rPr>
          <w:sz w:val="20"/>
        </w:rPr>
        <w:t>Экспер</w:t>
      </w:r>
      <w:proofErr w:type="gramStart"/>
      <w:r w:rsidR="00C45714" w:rsidRPr="00372EF5">
        <w:rPr>
          <w:sz w:val="20"/>
        </w:rPr>
        <w:t>т(</w:t>
      </w:r>
      <w:proofErr w:type="gramEnd"/>
      <w:r w:rsidR="00C45714" w:rsidRPr="00372EF5">
        <w:rPr>
          <w:sz w:val="20"/>
        </w:rPr>
        <w:t xml:space="preserve">ы) </w:t>
      </w:r>
      <w:r w:rsidR="00056BFC" w:rsidRPr="00372EF5">
        <w:rPr>
          <w:sz w:val="20"/>
        </w:rPr>
        <w:t>организации, проводившей специальную оценку условий труда</w:t>
      </w:r>
      <w:r w:rsidR="00C45714" w:rsidRPr="00372EF5">
        <w:rPr>
          <w:sz w:val="20"/>
        </w:rPr>
        <w:t>:</w:t>
      </w:r>
    </w:p>
    <w:tbl>
      <w:tblPr>
        <w:tblStyle w:val="a3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84"/>
        <w:gridCol w:w="1842"/>
        <w:gridCol w:w="284"/>
        <w:gridCol w:w="3260"/>
        <w:gridCol w:w="284"/>
        <w:gridCol w:w="1701"/>
      </w:tblGrid>
      <w:tr w:rsidR="00C45714" w:rsidRPr="00372EF5" w:rsidTr="003424A7">
        <w:trPr>
          <w:trHeight w:val="284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372EF5" w:rsidRDefault="003424A7" w:rsidP="00C45714">
            <w:pPr>
              <w:pStyle w:val="aa"/>
            </w:pPr>
            <w:r w:rsidRPr="00372EF5">
              <w:t>1166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C45714" w:rsidRPr="00372EF5" w:rsidRDefault="00C45714" w:rsidP="00C45714">
            <w:pPr>
              <w:pStyle w:val="aa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372EF5" w:rsidRDefault="00C45714" w:rsidP="00C45714">
            <w:pPr>
              <w:pStyle w:val="aa"/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C45714" w:rsidRPr="00372EF5" w:rsidRDefault="00C45714" w:rsidP="00C45714">
            <w:pPr>
              <w:pStyle w:val="aa"/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372EF5" w:rsidRDefault="003424A7" w:rsidP="00C45714">
            <w:pPr>
              <w:pStyle w:val="aa"/>
            </w:pPr>
            <w:r w:rsidRPr="00372EF5">
              <w:t>Егорова Ираида Витальевна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C45714" w:rsidRPr="00372EF5" w:rsidRDefault="00C45714" w:rsidP="00C45714">
            <w:pPr>
              <w:pStyle w:val="aa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45714" w:rsidRPr="00372EF5" w:rsidRDefault="00C45714" w:rsidP="00C45714">
            <w:pPr>
              <w:pStyle w:val="aa"/>
            </w:pPr>
          </w:p>
        </w:tc>
      </w:tr>
      <w:tr w:rsidR="00C45714" w:rsidRPr="00372EF5" w:rsidTr="003424A7">
        <w:trPr>
          <w:trHeight w:val="284"/>
        </w:trPr>
        <w:tc>
          <w:tcPr>
            <w:tcW w:w="3652" w:type="dxa"/>
            <w:tcBorders>
              <w:top w:val="single" w:sz="4" w:space="0" w:color="auto"/>
            </w:tcBorders>
          </w:tcPr>
          <w:p w:rsidR="00C45714" w:rsidRPr="00372EF5" w:rsidRDefault="003424A7" w:rsidP="00C45714">
            <w:pPr>
              <w:pStyle w:val="aa"/>
              <w:rPr>
                <w:b/>
                <w:vertAlign w:val="superscript"/>
              </w:rPr>
            </w:pPr>
            <w:r w:rsidRPr="00372EF5">
              <w:rPr>
                <w:vertAlign w:val="superscript"/>
              </w:rPr>
              <w:t>(№ в реестре)</w:t>
            </w:r>
          </w:p>
        </w:tc>
        <w:tc>
          <w:tcPr>
            <w:tcW w:w="284" w:type="dxa"/>
          </w:tcPr>
          <w:p w:rsidR="00C45714" w:rsidRPr="00372EF5" w:rsidRDefault="00C45714" w:rsidP="00C45714">
            <w:pPr>
              <w:pStyle w:val="aa"/>
              <w:rPr>
                <w:b/>
                <w:vertAlign w:val="superscript"/>
              </w:rPr>
            </w:pPr>
            <w:bookmarkStart w:id="5" w:name="fio_users"/>
            <w:bookmarkEnd w:id="5"/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C45714" w:rsidRPr="00372EF5" w:rsidRDefault="003424A7" w:rsidP="00C45714">
            <w:pPr>
              <w:pStyle w:val="aa"/>
              <w:rPr>
                <w:b/>
                <w:vertAlign w:val="superscript"/>
              </w:rPr>
            </w:pPr>
            <w:r w:rsidRPr="00372EF5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C45714" w:rsidRPr="00372EF5" w:rsidRDefault="00C45714" w:rsidP="00C45714">
            <w:pPr>
              <w:pStyle w:val="aa"/>
              <w:rPr>
                <w:b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45714" w:rsidRPr="00372EF5" w:rsidRDefault="003424A7" w:rsidP="00C45714">
            <w:pPr>
              <w:pStyle w:val="aa"/>
              <w:rPr>
                <w:b/>
                <w:vertAlign w:val="superscript"/>
              </w:rPr>
            </w:pPr>
            <w:r w:rsidRPr="00372EF5">
              <w:rPr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C45714" w:rsidRPr="00372EF5" w:rsidRDefault="00C45714" w:rsidP="00C45714">
            <w:pPr>
              <w:pStyle w:val="aa"/>
              <w:rPr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45714" w:rsidRPr="00372EF5" w:rsidRDefault="003424A7" w:rsidP="00C45714">
            <w:pPr>
              <w:pStyle w:val="aa"/>
              <w:rPr>
                <w:vertAlign w:val="superscript"/>
              </w:rPr>
            </w:pPr>
            <w:r w:rsidRPr="00372EF5">
              <w:rPr>
                <w:vertAlign w:val="superscript"/>
              </w:rPr>
              <w:t>(дата)</w:t>
            </w:r>
          </w:p>
        </w:tc>
      </w:tr>
    </w:tbl>
    <w:p w:rsidR="001B06AD" w:rsidRDefault="001B06AD" w:rsidP="001B06AD">
      <w:pPr>
        <w:rPr>
          <w:lang w:val="en-US"/>
        </w:rPr>
      </w:pPr>
      <w:bookmarkStart w:id="6" w:name="_GoBack"/>
      <w:bookmarkEnd w:id="6"/>
    </w:p>
    <w:sectPr w:rsidR="001B06AD" w:rsidSect="000203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11F" w:rsidRPr="003424A7" w:rsidRDefault="0000611F" w:rsidP="003424A7">
      <w:r>
        <w:separator/>
      </w:r>
    </w:p>
  </w:endnote>
  <w:endnote w:type="continuationSeparator" w:id="0">
    <w:p w:rsidR="0000611F" w:rsidRPr="003424A7" w:rsidRDefault="0000611F" w:rsidP="0034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11F" w:rsidRDefault="0000611F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11F" w:rsidRDefault="0000611F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11F" w:rsidRDefault="0000611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11F" w:rsidRPr="003424A7" w:rsidRDefault="0000611F" w:rsidP="003424A7">
      <w:r>
        <w:separator/>
      </w:r>
    </w:p>
  </w:footnote>
  <w:footnote w:type="continuationSeparator" w:id="0">
    <w:p w:rsidR="0000611F" w:rsidRPr="003424A7" w:rsidRDefault="0000611F" w:rsidP="003424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11F" w:rsidRDefault="0000611F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11F" w:rsidRDefault="0000611F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11F" w:rsidRDefault="0000611F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dv_info1" w:val="     "/>
    <w:docVar w:name="adv_info2" w:val="     "/>
    <w:docVar w:name="adv_info3" w:val="     "/>
    <w:docVar w:name="ceh_info" w:val=" 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 "/>
    <w:docVar w:name="fill_date" w:val="25.06.2018"/>
    <w:docVar w:name="org_name" w:val="     "/>
    <w:docVar w:name="pers_guids" w:val="9031BDC383164415A145775124BDEB4E@007-592-381 57"/>
    <w:docVar w:name="pers_snils" w:val="9031BDC383164415A145775124BDEB4E@007-592-381 57"/>
    <w:docVar w:name="rbtd_adr" w:val="     "/>
    <w:docVar w:name="rbtd_name" w:val="Федеральное государственное бюджетное образовательное учреждение высшего образования                                                            «Северо-Западный государственный медицинский университет имени И.И.Мечникова»                                                       Министерства здравоохранения Российской Федерации"/>
    <w:docVar w:name="sv_docs" w:val="1"/>
  </w:docVars>
  <w:rsids>
    <w:rsidRoot w:val="003424A7"/>
    <w:rsid w:val="0000611F"/>
    <w:rsid w:val="0002033E"/>
    <w:rsid w:val="00056BFC"/>
    <w:rsid w:val="0007776A"/>
    <w:rsid w:val="00093D2E"/>
    <w:rsid w:val="000C5130"/>
    <w:rsid w:val="00196135"/>
    <w:rsid w:val="001A7AC3"/>
    <w:rsid w:val="001B06AD"/>
    <w:rsid w:val="00237B32"/>
    <w:rsid w:val="002C45AB"/>
    <w:rsid w:val="003424A7"/>
    <w:rsid w:val="00372EF5"/>
    <w:rsid w:val="003A1C01"/>
    <w:rsid w:val="003A2259"/>
    <w:rsid w:val="003C79E5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E662C"/>
    <w:rsid w:val="00722B0A"/>
    <w:rsid w:val="00725C51"/>
    <w:rsid w:val="007946AC"/>
    <w:rsid w:val="00820552"/>
    <w:rsid w:val="008B4051"/>
    <w:rsid w:val="008C0968"/>
    <w:rsid w:val="00922677"/>
    <w:rsid w:val="009647F7"/>
    <w:rsid w:val="009A1326"/>
    <w:rsid w:val="009D6532"/>
    <w:rsid w:val="00A026A4"/>
    <w:rsid w:val="00A567D1"/>
    <w:rsid w:val="00B12F45"/>
    <w:rsid w:val="00B1405F"/>
    <w:rsid w:val="00B3448B"/>
    <w:rsid w:val="00B5534B"/>
    <w:rsid w:val="00BA560A"/>
    <w:rsid w:val="00BD0A92"/>
    <w:rsid w:val="00C0085B"/>
    <w:rsid w:val="00C0355B"/>
    <w:rsid w:val="00C45714"/>
    <w:rsid w:val="00C93056"/>
    <w:rsid w:val="00CA2E96"/>
    <w:rsid w:val="00CD2568"/>
    <w:rsid w:val="00D11966"/>
    <w:rsid w:val="00DA3E6D"/>
    <w:rsid w:val="00DB70BA"/>
    <w:rsid w:val="00DC0F74"/>
    <w:rsid w:val="00DD6622"/>
    <w:rsid w:val="00E25119"/>
    <w:rsid w:val="00E458F1"/>
    <w:rsid w:val="00EB7BDE"/>
    <w:rsid w:val="00EC5373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3424A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424A7"/>
    <w:rPr>
      <w:sz w:val="24"/>
    </w:rPr>
  </w:style>
  <w:style w:type="paragraph" w:styleId="ad">
    <w:name w:val="footer"/>
    <w:basedOn w:val="a"/>
    <w:link w:val="ae"/>
    <w:rsid w:val="003424A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424A7"/>
    <w:rPr>
      <w:sz w:val="24"/>
    </w:rPr>
  </w:style>
  <w:style w:type="paragraph" w:styleId="af">
    <w:name w:val="Balloon Text"/>
    <w:basedOn w:val="a"/>
    <w:link w:val="af0"/>
    <w:rsid w:val="0000611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006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19</TotalTime>
  <Pages>18</Pages>
  <Words>3442</Words>
  <Characters>29351</Characters>
  <Application>Microsoft Office Word</Application>
  <DocSecurity>0</DocSecurity>
  <Lines>244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>Reanimator Extreme Edition</Company>
  <LinksUpToDate>false</LinksUpToDate>
  <CharactersWithSpaces>32728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лаборатория 2</dc:creator>
  <cp:lastModifiedBy>Ивлева Алена Александровна</cp:lastModifiedBy>
  <cp:revision>4</cp:revision>
  <cp:lastPrinted>2018-08-02T11:47:00Z</cp:lastPrinted>
  <dcterms:created xsi:type="dcterms:W3CDTF">2018-08-02T11:54:00Z</dcterms:created>
  <dcterms:modified xsi:type="dcterms:W3CDTF">2018-08-27T09:17:00Z</dcterms:modified>
</cp:coreProperties>
</file>